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4682B" w:rsidRDefault="0054682B" w:rsidP="0054682B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321D5624" wp14:editId="2A2A2540">
            <wp:simplePos x="0" y="0"/>
            <wp:positionH relativeFrom="page">
              <wp:posOffset>256540</wp:posOffset>
            </wp:positionH>
            <wp:positionV relativeFrom="paragraph">
              <wp:posOffset>-241935</wp:posOffset>
            </wp:positionV>
            <wp:extent cx="7260336" cy="9628632"/>
            <wp:effectExtent l="0" t="0" r="0" b="0"/>
            <wp:wrapNone/>
            <wp:docPr id="3" name="Graphic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962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720"/>
        <w:gridCol w:w="6470"/>
      </w:tblGrid>
      <w:tr w:rsidR="0054682B" w:rsidTr="0054682B">
        <w:trPr>
          <w:trHeight w:val="3969"/>
        </w:trPr>
        <w:tc>
          <w:tcPr>
            <w:tcW w:w="3600" w:type="dxa"/>
            <w:vAlign w:val="center"/>
          </w:tcPr>
          <w:p w:rsidR="0054682B" w:rsidRDefault="00241E03" w:rsidP="0054682B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9950" cy="2905125"/>
                  <wp:effectExtent l="0" t="0" r="0" b="9525"/>
                  <wp:docPr id="2330719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071906" name="Picture 23307190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54682B" w:rsidRDefault="0054682B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 w:val="restart"/>
            <w:vAlign w:val="center"/>
          </w:tcPr>
          <w:p w:rsidR="00E008EE" w:rsidRDefault="00F4024B" w:rsidP="00F4024B">
            <w:pPr>
              <w:pStyle w:val="ListBullet"/>
              <w:numPr>
                <w:ilvl w:val="0"/>
                <w:numId w:val="0"/>
              </w:numPr>
              <w:ind w:left="720" w:hanging="360"/>
            </w:pPr>
            <w:r>
              <w:rPr>
                <w:b/>
                <w:bCs/>
                <w:sz w:val="24"/>
                <w:szCs w:val="24"/>
              </w:rPr>
              <w:t>RAVEL MUKAKHA SHIRIMA</w:t>
            </w:r>
          </w:p>
          <w:p w:rsidR="00F4024B" w:rsidRDefault="00F4024B" w:rsidP="00F4024B">
            <w:pPr>
              <w:pStyle w:val="ListBullet"/>
              <w:numPr>
                <w:ilvl w:val="0"/>
                <w:numId w:val="0"/>
              </w:numPr>
              <w:ind w:left="720" w:hanging="360"/>
            </w:pPr>
            <w:r>
              <w:t>MUMIAS, KAKAMEGA</w:t>
            </w:r>
          </w:p>
          <w:p w:rsidR="00F4024B" w:rsidRDefault="00F4024B" w:rsidP="00F4024B">
            <w:pPr>
              <w:pStyle w:val="ListBullet"/>
              <w:numPr>
                <w:ilvl w:val="0"/>
                <w:numId w:val="0"/>
              </w:numPr>
              <w:ind w:left="720" w:hanging="360"/>
            </w:pPr>
            <w:r>
              <w:t xml:space="preserve"> +254112376789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0"/>
              </w:numPr>
              <w:ind w:left="720" w:hanging="360"/>
            </w:pPr>
            <w:r w:rsidRPr="00F4024B">
              <w:t>https://github.com/RavelShirima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0"/>
              </w:numPr>
              <w:ind w:left="720" w:hanging="360"/>
              <w:rPr>
                <w:b/>
                <w:bCs/>
              </w:rPr>
            </w:pPr>
          </w:p>
          <w:p w:rsidR="00F4024B" w:rsidRPr="00F4024B" w:rsidRDefault="00F4024B" w:rsidP="00F4024B">
            <w:pPr>
              <w:pStyle w:val="ListBullet"/>
            </w:pPr>
            <w:r w:rsidRPr="00F4024B">
              <w:t xml:space="preserve">Results-driven software developer with </w:t>
            </w:r>
            <w:r>
              <w:t xml:space="preserve">2 </w:t>
            </w:r>
            <w:r w:rsidRPr="00F4024B">
              <w:t xml:space="preserve">years of experience designing, developing, and deploying scalable applications. Proficient in full-stack development, agile methodologies, and cloud-based solutions. Passionate about solving complex problems, optimizing performance, and delivering high-quality software. Strong collaborator with expertise </w:t>
            </w:r>
            <w:proofErr w:type="gramStart"/>
            <w:r w:rsidRPr="00F4024B">
              <w:t>in  Python</w:t>
            </w:r>
            <w:proofErr w:type="gramEnd"/>
            <w:r w:rsidRPr="00F4024B">
              <w:t>, Java, React, AWS.</w:t>
            </w:r>
          </w:p>
          <w:p w:rsidR="00F4024B" w:rsidRPr="00F4024B" w:rsidRDefault="00F4024B" w:rsidP="00F4024B">
            <w:pPr>
              <w:pStyle w:val="ListBullet"/>
            </w:pPr>
            <w:r w:rsidRPr="00F4024B">
              <w:pict>
                <v:rect id="_x0000_i1068" style="width:0;height:.75pt" o:hralign="center" o:hrstd="t" o:hrnoshade="t" o:hr="t" fillcolor="#404040" stroked="f"/>
              </w:pict>
            </w:r>
          </w:p>
          <w:p w:rsidR="00F4024B" w:rsidRPr="00F4024B" w:rsidRDefault="00F4024B" w:rsidP="00F4024B">
            <w:pPr>
              <w:pStyle w:val="ListBullet"/>
              <w:rPr>
                <w:b/>
                <w:bCs/>
              </w:rPr>
            </w:pPr>
            <w:r w:rsidRPr="00F4024B">
              <w:rPr>
                <w:b/>
                <w:bCs/>
              </w:rPr>
              <w:t>TECHNICAL SKILLS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2"/>
              </w:numPr>
            </w:pPr>
            <w:r w:rsidRPr="00F4024B">
              <w:rPr>
                <w:b/>
                <w:bCs/>
              </w:rPr>
              <w:t>Languages:</w:t>
            </w:r>
            <w:r w:rsidRPr="00F4024B">
              <w:t> Python, Java, JavaScript, C#, SQL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2"/>
              </w:numPr>
            </w:pPr>
            <w:r w:rsidRPr="00F4024B">
              <w:rPr>
                <w:b/>
                <w:bCs/>
              </w:rPr>
              <w:t>Frameworks/Tools:</w:t>
            </w:r>
            <w:r w:rsidRPr="00F4024B">
              <w:t> React, Node.js, Django, Spring Boot, .NET Core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2"/>
              </w:numPr>
            </w:pPr>
            <w:r w:rsidRPr="00F4024B">
              <w:rPr>
                <w:b/>
                <w:bCs/>
              </w:rPr>
              <w:t>Databases:</w:t>
            </w:r>
            <w:r w:rsidRPr="00F4024B">
              <w:t> MySQL, PostgreSQL, MongoDB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2"/>
              </w:numPr>
            </w:pPr>
            <w:r w:rsidRPr="00F4024B">
              <w:rPr>
                <w:b/>
                <w:bCs/>
              </w:rPr>
              <w:t>Cloud/DevOps:</w:t>
            </w:r>
            <w:r w:rsidRPr="00F4024B">
              <w:t> AWS, Docker, Kubernetes, CI/CD (GitHub Actions, Jenkins)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2"/>
              </w:numPr>
            </w:pPr>
            <w:r w:rsidRPr="00F4024B">
              <w:rPr>
                <w:b/>
                <w:bCs/>
              </w:rPr>
              <w:t>Other:</w:t>
            </w:r>
            <w:r w:rsidRPr="00F4024B">
              <w:t> REST APIs, Git, Agile/Scrum, Unit Testing, Microservices</w:t>
            </w:r>
          </w:p>
          <w:p w:rsidR="00F4024B" w:rsidRPr="00F4024B" w:rsidRDefault="00F4024B" w:rsidP="00F4024B">
            <w:pPr>
              <w:pStyle w:val="ListBullet"/>
            </w:pPr>
            <w:r w:rsidRPr="00F4024B">
              <w:pict>
                <v:rect id="_x0000_i1069" style="width:0;height:.75pt" o:hralign="center" o:hrstd="t" o:hrnoshade="t" o:hr="t" fillcolor="#404040" stroked="f"/>
              </w:pict>
            </w:r>
          </w:p>
          <w:p w:rsidR="00F4024B" w:rsidRPr="00F4024B" w:rsidRDefault="00F4024B" w:rsidP="00F4024B">
            <w:pPr>
              <w:pStyle w:val="ListBullet"/>
              <w:rPr>
                <w:b/>
                <w:bCs/>
              </w:rPr>
            </w:pPr>
            <w:r w:rsidRPr="00F4024B">
              <w:rPr>
                <w:b/>
                <w:bCs/>
              </w:rPr>
              <w:t>PROFESSIONAL EXPERIENCE</w:t>
            </w:r>
          </w:p>
          <w:p w:rsidR="00F4024B" w:rsidRPr="00F4024B" w:rsidRDefault="00F4024B" w:rsidP="00F4024B">
            <w:pPr>
              <w:pStyle w:val="ListBullet"/>
            </w:pPr>
            <w:r w:rsidRPr="00F4024B">
              <w:rPr>
                <w:b/>
                <w:bCs/>
              </w:rPr>
              <w:t>Software Developer</w:t>
            </w:r>
            <w:r w:rsidRPr="00F4024B">
              <w:br/>
            </w:r>
            <w:r>
              <w:t>EQUITY BANK</w:t>
            </w:r>
            <w:r w:rsidRPr="00F4024B">
              <w:t xml:space="preserve"> 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3"/>
              </w:numPr>
            </w:pPr>
            <w:r w:rsidRPr="00F4024B">
              <w:t>Developed and maintained full-stack web applications using React and Node.js, reducing load times by 30% through performance optimization.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3"/>
              </w:numPr>
            </w:pPr>
            <w:r w:rsidRPr="00F4024B">
              <w:t>Led migration of legacy monolithic systems to microservices architecture on AWS, improving scalability and deployment efficiency.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3"/>
              </w:numPr>
            </w:pPr>
            <w:r w:rsidRPr="00F4024B">
              <w:t>Collaborated with cross-functional teams to deliver features aligned with business requirements in 2-week sprint cycles.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3"/>
              </w:numPr>
            </w:pPr>
            <w:r w:rsidRPr="00F4024B">
              <w:lastRenderedPageBreak/>
              <w:t>Integrated CI/CD pipelines using Docker and Jenkins, reducing deployment errors by 25%.</w:t>
            </w:r>
          </w:p>
          <w:p w:rsidR="00F4024B" w:rsidRDefault="00F4024B" w:rsidP="00F4024B">
            <w:pPr>
              <w:pStyle w:val="ListBullet"/>
              <w:numPr>
                <w:ilvl w:val="0"/>
                <w:numId w:val="0"/>
              </w:numPr>
              <w:ind w:left="360"/>
              <w:rPr>
                <w:b/>
                <w:bCs/>
              </w:rPr>
            </w:pPr>
            <w:r>
              <w:rPr>
                <w:b/>
                <w:bCs/>
              </w:rPr>
              <w:t>JUNIOR DEVELOPER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0"/>
              </w:numPr>
              <w:ind w:left="360"/>
            </w:pPr>
            <w:r>
              <w:rPr>
                <w:b/>
                <w:bCs/>
              </w:rPr>
              <w:t>JOOUST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4"/>
              </w:numPr>
            </w:pPr>
            <w:r w:rsidRPr="00F4024B">
              <w:t>Built RESTful APIs in Python/Django to support mobile and web applications, serving 10K+ monthly users.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4"/>
              </w:numPr>
            </w:pPr>
            <w:r w:rsidRPr="00F4024B">
              <w:t>Automated testing processes using Selenium, increasing test coverage by 40%.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4"/>
              </w:numPr>
            </w:pPr>
            <w:r w:rsidRPr="00F4024B">
              <w:t>Contributed to database schema redesign, improving query performance by 50%.</w:t>
            </w:r>
          </w:p>
          <w:p w:rsidR="00F4024B" w:rsidRPr="00F4024B" w:rsidRDefault="00F4024B" w:rsidP="00F4024B">
            <w:pPr>
              <w:pStyle w:val="ListBullet"/>
            </w:pPr>
            <w:r w:rsidRPr="00F4024B">
              <w:pict>
                <v:rect id="_x0000_i1070" style="width:0;height:.75pt" o:hralign="center" o:hrstd="t" o:hrnoshade="t" o:hr="t" fillcolor="#404040" stroked="f"/>
              </w:pict>
            </w:r>
          </w:p>
          <w:p w:rsidR="00F4024B" w:rsidRPr="00F4024B" w:rsidRDefault="00F4024B" w:rsidP="00F4024B">
            <w:pPr>
              <w:pStyle w:val="ListBullet"/>
              <w:rPr>
                <w:b/>
                <w:bCs/>
                <w:u w:val="single"/>
              </w:rPr>
            </w:pPr>
            <w:r w:rsidRPr="00F4024B">
              <w:rPr>
                <w:b/>
                <w:bCs/>
                <w:u w:val="single"/>
              </w:rPr>
              <w:t>EDUCATION</w:t>
            </w:r>
          </w:p>
          <w:p w:rsidR="00F4024B" w:rsidRPr="00F4024B" w:rsidRDefault="00F4024B" w:rsidP="00F4024B">
            <w:pPr>
              <w:pStyle w:val="ListBullet"/>
            </w:pPr>
            <w:r w:rsidRPr="00F4024B">
              <w:rPr>
                <w:b/>
                <w:bCs/>
              </w:rPr>
              <w:t>Bachelor of Science in</w:t>
            </w:r>
            <w:r>
              <w:rPr>
                <w:b/>
                <w:bCs/>
              </w:rPr>
              <w:t xml:space="preserve"> ICT</w:t>
            </w:r>
          </w:p>
          <w:p w:rsidR="00F4024B" w:rsidRPr="00F4024B" w:rsidRDefault="00F4024B" w:rsidP="00F4024B">
            <w:pPr>
              <w:pStyle w:val="ListBullet"/>
            </w:pPr>
            <w:r>
              <w:rPr>
                <w:b/>
                <w:bCs/>
              </w:rPr>
              <w:t>JARAMOGI OGINGA ODINGA UNIVERSITY OF SCIENCE AND TECHNOLOGY</w:t>
            </w:r>
          </w:p>
          <w:p w:rsidR="00F4024B" w:rsidRPr="00F4024B" w:rsidRDefault="00F4024B" w:rsidP="00F4024B">
            <w:pPr>
              <w:pStyle w:val="ListBullet"/>
              <w:rPr>
                <w:b/>
                <w:bCs/>
                <w:u w:val="single"/>
              </w:rPr>
            </w:pPr>
            <w:r w:rsidRPr="00F4024B">
              <w:rPr>
                <w:b/>
                <w:bCs/>
                <w:u w:val="single"/>
              </w:rPr>
              <w:t>PROJECTS</w:t>
            </w:r>
          </w:p>
          <w:p w:rsidR="00F4024B" w:rsidRPr="007415EC" w:rsidRDefault="00F4024B" w:rsidP="00F4024B">
            <w:pPr>
              <w:pStyle w:val="ListBullet"/>
            </w:pPr>
            <w:r w:rsidRPr="00F4024B">
              <w:rPr>
                <w:b/>
                <w:bCs/>
              </w:rPr>
              <w:t xml:space="preserve">E-Commerce Platform </w:t>
            </w:r>
          </w:p>
          <w:p w:rsidR="007415EC" w:rsidRPr="00F4024B" w:rsidRDefault="007415EC" w:rsidP="00F4024B">
            <w:pPr>
              <w:pStyle w:val="ListBullet"/>
            </w:pPr>
            <w:r w:rsidRPr="007415EC">
              <w:t>https://ravelshirima.github.io/professional-portifolio/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6"/>
              </w:numPr>
            </w:pPr>
            <w:r w:rsidRPr="00F4024B">
              <w:t>Full-stack application built with React, Node.js, and MongoDB. Implemented payment processing via Stripe API.</w:t>
            </w:r>
          </w:p>
          <w:p w:rsidR="00F4024B" w:rsidRPr="00F4024B" w:rsidRDefault="00F4024B" w:rsidP="007415EC">
            <w:pPr>
              <w:pStyle w:val="ListBullet"/>
              <w:numPr>
                <w:ilvl w:val="0"/>
                <w:numId w:val="0"/>
              </w:numPr>
              <w:ind w:left="720" w:hanging="360"/>
            </w:pPr>
          </w:p>
          <w:p w:rsidR="00F4024B" w:rsidRPr="00F4024B" w:rsidRDefault="00F4024B" w:rsidP="00F4024B">
            <w:pPr>
              <w:pStyle w:val="ListBullet"/>
            </w:pPr>
            <w:r w:rsidRPr="00F4024B">
              <w:pict>
                <v:rect id="_x0000_i1072" style="width:0;height:.75pt" o:hralign="center" o:hrstd="t" o:hrnoshade="t" o:hr="t" fillcolor="#404040" stroked="f"/>
              </w:pict>
            </w:r>
          </w:p>
          <w:p w:rsidR="00F4024B" w:rsidRPr="00F4024B" w:rsidRDefault="00F4024B" w:rsidP="00F4024B">
            <w:pPr>
              <w:pStyle w:val="ListBullet"/>
              <w:rPr>
                <w:b/>
                <w:bCs/>
              </w:rPr>
            </w:pPr>
            <w:r w:rsidRPr="00F4024B">
              <w:rPr>
                <w:b/>
                <w:bCs/>
              </w:rPr>
              <w:t>CERTIFICATIONS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8"/>
              </w:numPr>
            </w:pPr>
            <w:r w:rsidRPr="00F4024B">
              <w:t>AWS Certified Developer – Associate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8"/>
              </w:numPr>
            </w:pPr>
            <w:r w:rsidRPr="00F4024B">
              <w:t>Scrum Master Certification (CSM)</w:t>
            </w:r>
          </w:p>
          <w:p w:rsidR="00F4024B" w:rsidRPr="00F4024B" w:rsidRDefault="00F4024B" w:rsidP="00F4024B">
            <w:pPr>
              <w:pStyle w:val="ListBullet"/>
            </w:pPr>
            <w:r w:rsidRPr="00F4024B">
              <w:pict>
                <v:rect id="_x0000_i1073" style="width:0;height:.75pt" o:hralign="center" o:hrstd="t" o:hrnoshade="t" o:hr="t" fillcolor="#404040" stroked="f"/>
              </w:pict>
            </w:r>
          </w:p>
          <w:p w:rsidR="00F4024B" w:rsidRPr="00F4024B" w:rsidRDefault="00F4024B" w:rsidP="00F4024B">
            <w:pPr>
              <w:pStyle w:val="ListBullet"/>
              <w:rPr>
                <w:b/>
                <w:bCs/>
              </w:rPr>
            </w:pPr>
            <w:r w:rsidRPr="00F4024B">
              <w:rPr>
                <w:b/>
                <w:bCs/>
              </w:rPr>
              <w:t>ADDITIONAL INFORMATION</w:t>
            </w:r>
          </w:p>
          <w:p w:rsidR="00F4024B" w:rsidRPr="00F4024B" w:rsidRDefault="00F4024B" w:rsidP="00F4024B">
            <w:pPr>
              <w:pStyle w:val="ListBullet"/>
              <w:numPr>
                <w:ilvl w:val="0"/>
                <w:numId w:val="9"/>
              </w:numPr>
            </w:pPr>
            <w:r w:rsidRPr="00F4024B">
              <w:t xml:space="preserve">Languages: Fluent in English, </w:t>
            </w:r>
            <w:r w:rsidR="007415EC">
              <w:t>Arabic and Kiswahili.</w:t>
            </w:r>
          </w:p>
          <w:p w:rsidR="00F4024B" w:rsidRDefault="00F4024B" w:rsidP="00F4024B">
            <w:pPr>
              <w:pStyle w:val="ListBullet"/>
              <w:numPr>
                <w:ilvl w:val="0"/>
                <w:numId w:val="9"/>
              </w:numPr>
            </w:pPr>
            <w:r w:rsidRPr="00F4024B">
              <w:t>Interests: Open-source contributions, hackathons, machine learning</w:t>
            </w:r>
          </w:p>
          <w:p w:rsidR="007415EC" w:rsidRPr="00F4024B" w:rsidRDefault="007415EC" w:rsidP="00F4024B">
            <w:pPr>
              <w:pStyle w:val="ListBullet"/>
              <w:numPr>
                <w:ilvl w:val="0"/>
                <w:numId w:val="9"/>
              </w:numPr>
            </w:pPr>
            <w:r>
              <w:t>Sincerely,</w:t>
            </w:r>
          </w:p>
          <w:p w:rsidR="0054682B" w:rsidRPr="00846D4F" w:rsidRDefault="0054682B" w:rsidP="00F4024B">
            <w:pPr>
              <w:pStyle w:val="ListBullet"/>
              <w:numPr>
                <w:ilvl w:val="0"/>
                <w:numId w:val="0"/>
              </w:numPr>
            </w:pPr>
          </w:p>
          <w:p w:rsidR="0054682B" w:rsidRPr="00BF09B3" w:rsidRDefault="0054682B" w:rsidP="00F4024B"/>
          <w:p w:rsidR="0054682B" w:rsidRPr="00BF09B3" w:rsidRDefault="0054682B" w:rsidP="0054682B"/>
          <w:p w:rsidR="0054682B" w:rsidRDefault="00241E03" w:rsidP="0054682B">
            <w:r>
              <w:t xml:space="preserve">RAVEL </w:t>
            </w:r>
            <w:r w:rsidR="00F4024B">
              <w:t>MUKAKHA</w:t>
            </w:r>
          </w:p>
          <w:p w:rsidR="0054682B" w:rsidRDefault="0054682B" w:rsidP="0054682B"/>
        </w:tc>
      </w:tr>
      <w:tr w:rsidR="0054682B" w:rsidTr="0054682B">
        <w:trPr>
          <w:trHeight w:val="4176"/>
        </w:trPr>
        <w:tc>
          <w:tcPr>
            <w:tcW w:w="3600" w:type="dxa"/>
            <w:tcBorders>
              <w:bottom w:val="single" w:sz="8" w:space="0" w:color="94B6D2" w:themeColor="accent1"/>
            </w:tcBorders>
          </w:tcPr>
          <w:p w:rsidR="00241E03" w:rsidRDefault="00241E03" w:rsidP="00241E03">
            <w:pPr>
              <w:pStyle w:val="Title"/>
              <w:rPr>
                <w:b/>
                <w:bCs/>
                <w:sz w:val="32"/>
                <w:szCs w:val="32"/>
              </w:rPr>
            </w:pPr>
            <w:r w:rsidRPr="00241E03">
              <w:rPr>
                <w:b/>
                <w:bCs/>
                <w:sz w:val="32"/>
                <w:szCs w:val="32"/>
              </w:rPr>
              <w:t>ravel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241E03">
              <w:rPr>
                <w:b/>
                <w:bCs/>
                <w:sz w:val="32"/>
                <w:szCs w:val="32"/>
              </w:rPr>
              <w:t>shirima</w:t>
            </w:r>
          </w:p>
          <w:p w:rsidR="00241E03" w:rsidRDefault="00241E03" w:rsidP="00241E03"/>
          <w:p w:rsidR="00241E03" w:rsidRPr="00241E03" w:rsidRDefault="00241E03" w:rsidP="00241E03"/>
          <w:p w:rsidR="0054682B" w:rsidRDefault="00241E03" w:rsidP="0054682B">
            <w:pPr>
              <w:pStyle w:val="Subtitle"/>
              <w:rPr>
                <w:color w:val="auto"/>
                <w:spacing w:val="1"/>
                <w:w w:val="97"/>
                <w:sz w:val="18"/>
                <w:szCs w:val="22"/>
              </w:rPr>
            </w:pPr>
            <w:r>
              <w:rPr>
                <w:spacing w:val="2"/>
                <w:w w:val="76"/>
              </w:rPr>
              <w:t>Software Enginee</w:t>
            </w:r>
            <w:r>
              <w:rPr>
                <w:spacing w:val="9"/>
                <w:w w:val="76"/>
              </w:rPr>
              <w:t>r</w:t>
            </w:r>
          </w:p>
          <w:p w:rsidR="0054682B" w:rsidRDefault="0054682B" w:rsidP="0054682B"/>
          <w:sdt>
            <w:sdtPr>
              <w:id w:val="-1954003311"/>
              <w:placeholder>
                <w:docPart w:val="D69CB300A60D45A3AAD1F5BF34D530EA"/>
              </w:placeholder>
              <w:temporary/>
              <w:showingPlcHdr/>
              <w15:appearance w15:val="hidden"/>
            </w:sdtPr>
            <w:sdtContent>
              <w:p w:rsidR="0054682B" w:rsidRPr="0054682B" w:rsidRDefault="0054682B" w:rsidP="0054682B">
                <w:pPr>
                  <w:pStyle w:val="Heading2"/>
                  <w:rPr>
                    <w:rStyle w:val="Hyperlink"/>
                    <w:color w:val="auto"/>
                    <w:u w:val="none"/>
                  </w:rPr>
                </w:pPr>
                <w:r w:rsidRPr="00846D4F">
                  <w:rPr>
                    <w:rStyle w:val="Heading2Char"/>
                    <w:b/>
                    <w:bCs/>
                    <w:caps/>
                  </w:rPr>
                  <w:t>CONTACT</w:t>
                </w:r>
              </w:p>
            </w:sdtContent>
          </w:sdt>
        </w:tc>
        <w:tc>
          <w:tcPr>
            <w:tcW w:w="720" w:type="dxa"/>
            <w:vMerge w:val="restart"/>
          </w:tcPr>
          <w:p w:rsidR="0054682B" w:rsidRDefault="0054682B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:rsidR="0054682B" w:rsidRPr="004D3011" w:rsidRDefault="0054682B" w:rsidP="004D3011">
            <w:pPr>
              <w:rPr>
                <w:color w:val="FFFFFF" w:themeColor="background1"/>
              </w:rPr>
            </w:pPr>
          </w:p>
        </w:tc>
      </w:tr>
      <w:tr w:rsidR="0054682B" w:rsidTr="0054682B">
        <w:trPr>
          <w:trHeight w:val="4752"/>
        </w:trPr>
        <w:tc>
          <w:tcPr>
            <w:tcW w:w="3600" w:type="dxa"/>
            <w:tcBorders>
              <w:top w:val="single" w:sz="8" w:space="0" w:color="94B6D2" w:themeColor="accent1"/>
            </w:tcBorders>
          </w:tcPr>
          <w:sdt>
            <w:sdtPr>
              <w:id w:val="1111563247"/>
              <w:placeholder>
                <w:docPart w:val="DCA9536E20F34A4699BF00E11CD2B5AC"/>
              </w:placeholder>
              <w:temporary/>
              <w:showingPlcHdr/>
              <w15:appearance w15:val="hidden"/>
            </w:sdtPr>
            <w:sdtContent>
              <w:p w:rsidR="0054682B" w:rsidRDefault="0054682B" w:rsidP="0054682B">
                <w:pPr>
                  <w:pStyle w:val="ContactDetails"/>
                </w:pPr>
                <w:r w:rsidRPr="004D3011">
                  <w:t>PHONE:</w:t>
                </w:r>
              </w:p>
            </w:sdtContent>
          </w:sdt>
          <w:p w:rsidR="0054682B" w:rsidRDefault="00241E03" w:rsidP="0054682B">
            <w:pPr>
              <w:pStyle w:val="ContactDetails"/>
            </w:pPr>
            <w:r>
              <w:t>+254112376789</w:t>
            </w:r>
          </w:p>
          <w:p w:rsidR="00241E03" w:rsidRDefault="00241E03" w:rsidP="0054682B">
            <w:pPr>
              <w:pStyle w:val="ContactDetails"/>
            </w:pPr>
            <w:r>
              <w:t>+254718474736</w:t>
            </w:r>
          </w:p>
          <w:p w:rsidR="0054682B" w:rsidRPr="004D3011" w:rsidRDefault="0054682B" w:rsidP="0054682B">
            <w:pPr>
              <w:pStyle w:val="NoSpacing"/>
            </w:pPr>
          </w:p>
          <w:sdt>
            <w:sdtPr>
              <w:id w:val="67859272"/>
              <w:placeholder>
                <w:docPart w:val="713A220A9D274C7697C6443D2B65C14C"/>
              </w:placeholder>
              <w:temporary/>
              <w:showingPlcHdr/>
              <w15:appearance w15:val="hidden"/>
            </w:sdtPr>
            <w:sdtContent>
              <w:p w:rsidR="0054682B" w:rsidRDefault="0054682B" w:rsidP="0054682B">
                <w:pPr>
                  <w:pStyle w:val="ContactDetails"/>
                </w:pPr>
                <w:r w:rsidRPr="004D3011">
                  <w:t>WEBSITE:</w:t>
                </w:r>
              </w:p>
            </w:sdtContent>
          </w:sdt>
          <w:p w:rsidR="0054682B" w:rsidRDefault="00241E03" w:rsidP="0054682B">
            <w:pPr>
              <w:pStyle w:val="ContactDetails"/>
            </w:pPr>
            <w:r>
              <w:t>Https:www.ravelmukakha.org</w:t>
            </w:r>
          </w:p>
          <w:p w:rsidR="0054682B" w:rsidRDefault="0054682B" w:rsidP="0054682B">
            <w:pPr>
              <w:pStyle w:val="NoSpacing"/>
            </w:pPr>
          </w:p>
          <w:sdt>
            <w:sdtPr>
              <w:id w:val="-240260293"/>
              <w:placeholder>
                <w:docPart w:val="409099D24D52476DAFE51783858344C5"/>
              </w:placeholder>
              <w:temporary/>
              <w:showingPlcHdr/>
              <w15:appearance w15:val="hidden"/>
            </w:sdtPr>
            <w:sdtContent>
              <w:p w:rsidR="0054682B" w:rsidRDefault="0054682B" w:rsidP="0054682B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p w:rsidR="0054682B" w:rsidRDefault="004B43CF" w:rsidP="0054682B">
            <w:pPr>
              <w:pStyle w:val="ContactDetails"/>
            </w:pPr>
            <w:r>
              <w:rPr>
                <w:rStyle w:val="Hyperlink"/>
              </w:rPr>
              <w:t>ravelmukakha@gmail.com</w:t>
            </w:r>
          </w:p>
        </w:tc>
        <w:tc>
          <w:tcPr>
            <w:tcW w:w="720" w:type="dxa"/>
            <w:vMerge/>
          </w:tcPr>
          <w:p w:rsidR="0054682B" w:rsidRDefault="0054682B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Merge/>
          </w:tcPr>
          <w:p w:rsidR="0054682B" w:rsidRPr="004D3011" w:rsidRDefault="0054682B" w:rsidP="004D3011">
            <w:pPr>
              <w:rPr>
                <w:color w:val="FFFFFF" w:themeColor="background1"/>
              </w:rPr>
            </w:pPr>
          </w:p>
        </w:tc>
      </w:tr>
    </w:tbl>
    <w:p w:rsidR="00DD533E" w:rsidRPr="00846D4F" w:rsidRDefault="00DD533E" w:rsidP="00846D4F">
      <w:pPr>
        <w:tabs>
          <w:tab w:val="left" w:pos="990"/>
        </w:tabs>
        <w:spacing w:after="0"/>
        <w:rPr>
          <w:sz w:val="8"/>
        </w:rPr>
      </w:pPr>
    </w:p>
    <w:sectPr w:rsidR="00DD533E" w:rsidRPr="00846D4F" w:rsidSect="0054682B"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124DE" w:rsidRDefault="00B124DE" w:rsidP="000C45FF">
      <w:r>
        <w:separator/>
      </w:r>
    </w:p>
  </w:endnote>
  <w:endnote w:type="continuationSeparator" w:id="0">
    <w:p w:rsidR="00B124DE" w:rsidRDefault="00B124D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124DE" w:rsidRDefault="00B124DE" w:rsidP="000C45FF">
      <w:r>
        <w:separator/>
      </w:r>
    </w:p>
  </w:footnote>
  <w:footnote w:type="continuationSeparator" w:id="0">
    <w:p w:rsidR="00B124DE" w:rsidRDefault="00B124DE" w:rsidP="000C4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40507"/>
    <w:multiLevelType w:val="multilevel"/>
    <w:tmpl w:val="FD90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050D63"/>
    <w:multiLevelType w:val="multilevel"/>
    <w:tmpl w:val="8B5E3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3D0EA8"/>
    <w:multiLevelType w:val="multilevel"/>
    <w:tmpl w:val="E4E4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CB50B1"/>
    <w:multiLevelType w:val="multilevel"/>
    <w:tmpl w:val="DD56D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CB0DE8"/>
    <w:multiLevelType w:val="multilevel"/>
    <w:tmpl w:val="570CB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2608F8"/>
    <w:multiLevelType w:val="multilevel"/>
    <w:tmpl w:val="6C9AE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05367A"/>
    <w:multiLevelType w:val="multilevel"/>
    <w:tmpl w:val="6DE8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212BA"/>
    <w:multiLevelType w:val="multilevel"/>
    <w:tmpl w:val="5550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2728297">
    <w:abstractNumId w:val="7"/>
  </w:num>
  <w:num w:numId="2" w16cid:durableId="695160487">
    <w:abstractNumId w:val="3"/>
  </w:num>
  <w:num w:numId="3" w16cid:durableId="1802578088">
    <w:abstractNumId w:val="2"/>
  </w:num>
  <w:num w:numId="4" w16cid:durableId="1012488446">
    <w:abstractNumId w:val="8"/>
  </w:num>
  <w:num w:numId="5" w16cid:durableId="1787918398">
    <w:abstractNumId w:val="5"/>
  </w:num>
  <w:num w:numId="6" w16cid:durableId="1828285180">
    <w:abstractNumId w:val="4"/>
  </w:num>
  <w:num w:numId="7" w16cid:durableId="1648168430">
    <w:abstractNumId w:val="0"/>
  </w:num>
  <w:num w:numId="8" w16cid:durableId="2058161194">
    <w:abstractNumId w:val="1"/>
  </w:num>
  <w:num w:numId="9" w16cid:durableId="5666902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22D"/>
    <w:rsid w:val="00036450"/>
    <w:rsid w:val="00061C84"/>
    <w:rsid w:val="000629D5"/>
    <w:rsid w:val="00076632"/>
    <w:rsid w:val="000C45FF"/>
    <w:rsid w:val="000E1755"/>
    <w:rsid w:val="000E3FD1"/>
    <w:rsid w:val="000F46E6"/>
    <w:rsid w:val="000F5F5F"/>
    <w:rsid w:val="00180329"/>
    <w:rsid w:val="0019001F"/>
    <w:rsid w:val="001A74A5"/>
    <w:rsid w:val="001B2ABD"/>
    <w:rsid w:val="001D2335"/>
    <w:rsid w:val="001E1759"/>
    <w:rsid w:val="001F1ECC"/>
    <w:rsid w:val="002400EB"/>
    <w:rsid w:val="00241E03"/>
    <w:rsid w:val="00244620"/>
    <w:rsid w:val="00256CF7"/>
    <w:rsid w:val="002712E9"/>
    <w:rsid w:val="002B515C"/>
    <w:rsid w:val="0030481B"/>
    <w:rsid w:val="004071FC"/>
    <w:rsid w:val="00445947"/>
    <w:rsid w:val="004813B3"/>
    <w:rsid w:val="00496591"/>
    <w:rsid w:val="004B43CF"/>
    <w:rsid w:val="004C63E4"/>
    <w:rsid w:val="004D3011"/>
    <w:rsid w:val="004E222D"/>
    <w:rsid w:val="0054682B"/>
    <w:rsid w:val="005645EE"/>
    <w:rsid w:val="00572170"/>
    <w:rsid w:val="005B0408"/>
    <w:rsid w:val="005D6289"/>
    <w:rsid w:val="005E39D5"/>
    <w:rsid w:val="00612544"/>
    <w:rsid w:val="0062123A"/>
    <w:rsid w:val="00646E75"/>
    <w:rsid w:val="006610D6"/>
    <w:rsid w:val="006771D0"/>
    <w:rsid w:val="00715FCB"/>
    <w:rsid w:val="007415EC"/>
    <w:rsid w:val="00743101"/>
    <w:rsid w:val="007867A0"/>
    <w:rsid w:val="007927F5"/>
    <w:rsid w:val="007A1196"/>
    <w:rsid w:val="00802CA0"/>
    <w:rsid w:val="00846D4F"/>
    <w:rsid w:val="008C1736"/>
    <w:rsid w:val="00922D5C"/>
    <w:rsid w:val="009E7C63"/>
    <w:rsid w:val="00A10A67"/>
    <w:rsid w:val="00A2118D"/>
    <w:rsid w:val="00AB2461"/>
    <w:rsid w:val="00AD76E2"/>
    <w:rsid w:val="00B104A0"/>
    <w:rsid w:val="00B124DE"/>
    <w:rsid w:val="00B20152"/>
    <w:rsid w:val="00B70850"/>
    <w:rsid w:val="00C01785"/>
    <w:rsid w:val="00C066B6"/>
    <w:rsid w:val="00C37BA1"/>
    <w:rsid w:val="00C4674C"/>
    <w:rsid w:val="00C5043F"/>
    <w:rsid w:val="00C506CF"/>
    <w:rsid w:val="00C72BED"/>
    <w:rsid w:val="00C9578B"/>
    <w:rsid w:val="00CA562E"/>
    <w:rsid w:val="00CB2D30"/>
    <w:rsid w:val="00D2522B"/>
    <w:rsid w:val="00D563AB"/>
    <w:rsid w:val="00D82F2F"/>
    <w:rsid w:val="00DA694B"/>
    <w:rsid w:val="00DD172A"/>
    <w:rsid w:val="00DD533E"/>
    <w:rsid w:val="00E008EE"/>
    <w:rsid w:val="00E25A26"/>
    <w:rsid w:val="00E55D74"/>
    <w:rsid w:val="00E866EC"/>
    <w:rsid w:val="00E93B74"/>
    <w:rsid w:val="00EB3A62"/>
    <w:rsid w:val="00ED7DA2"/>
    <w:rsid w:val="00F4024B"/>
    <w:rsid w:val="00F60274"/>
    <w:rsid w:val="00F77FB9"/>
    <w:rsid w:val="00F8067A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8AC272"/>
  <w14:defaultImageDpi w14:val="32767"/>
  <w15:chartTrackingRefBased/>
  <w15:docId w15:val="{8A4FFE8A-C2F4-4884-A195-950B33C02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4682B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4682B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7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EL%20MUKAKHA\AppData\Roaming\Microsoft\Templates\Bold%20modern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9CB300A60D45A3AAD1F5BF34D53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124D8-5F85-4744-923D-B490EAEA7008}"/>
      </w:docPartPr>
      <w:docPartBody>
        <w:p w:rsidR="00A31791" w:rsidRDefault="00A31791">
          <w:pPr>
            <w:pStyle w:val="D69CB300A60D45A3AAD1F5BF34D530EA"/>
          </w:pPr>
          <w:r w:rsidRPr="00846D4F">
            <w:rPr>
              <w:rStyle w:val="Heading2Char"/>
            </w:rPr>
            <w:t>CONTACT</w:t>
          </w:r>
        </w:p>
      </w:docPartBody>
    </w:docPart>
    <w:docPart>
      <w:docPartPr>
        <w:name w:val="DCA9536E20F34A4699BF00E11CD2B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D5D64-B9AE-47CC-A946-F987CFFFB5F5}"/>
      </w:docPartPr>
      <w:docPartBody>
        <w:p w:rsidR="00A31791" w:rsidRDefault="00A31791">
          <w:pPr>
            <w:pStyle w:val="DCA9536E20F34A4699BF00E11CD2B5AC"/>
          </w:pPr>
          <w:r w:rsidRPr="004D3011">
            <w:t>PHONE:</w:t>
          </w:r>
        </w:p>
      </w:docPartBody>
    </w:docPart>
    <w:docPart>
      <w:docPartPr>
        <w:name w:val="713A220A9D274C7697C6443D2B65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C9E5A-2E06-4E9A-B76D-284B6B0B2324}"/>
      </w:docPartPr>
      <w:docPartBody>
        <w:p w:rsidR="00A31791" w:rsidRDefault="00A31791">
          <w:pPr>
            <w:pStyle w:val="713A220A9D274C7697C6443D2B65C14C"/>
          </w:pPr>
          <w:r w:rsidRPr="004D3011">
            <w:t>WEBSITE:</w:t>
          </w:r>
        </w:p>
      </w:docPartBody>
    </w:docPart>
    <w:docPart>
      <w:docPartPr>
        <w:name w:val="409099D24D52476DAFE5178385834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1C305-9A9D-4874-8906-5CB4E6F6D902}"/>
      </w:docPartPr>
      <w:docPartBody>
        <w:p w:rsidR="00A31791" w:rsidRDefault="00A31791">
          <w:pPr>
            <w:pStyle w:val="409099D24D52476DAFE51783858344C5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9698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91"/>
    <w:rsid w:val="002712E9"/>
    <w:rsid w:val="0038036E"/>
    <w:rsid w:val="00A31791"/>
    <w:rsid w:val="00C0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BAA62CEA65423E9E5E70416D20BBB8">
    <w:name w:val="B4BAA62CEA65423E9E5E70416D20BBB8"/>
  </w:style>
  <w:style w:type="paragraph" w:customStyle="1" w:styleId="36A48186B2494328B0315BB5C56B2F22">
    <w:name w:val="36A48186B2494328B0315BB5C56B2F22"/>
  </w:style>
  <w:style w:type="paragraph" w:customStyle="1" w:styleId="ACCEBF59221344F0BADA7F1CBCA70B68">
    <w:name w:val="ACCEBF59221344F0BADA7F1CBCA70B68"/>
  </w:style>
  <w:style w:type="paragraph" w:customStyle="1" w:styleId="2C93AB95F12B4EE5913D05699B803757">
    <w:name w:val="2C93AB95F12B4EE5913D05699B803757"/>
  </w:style>
  <w:style w:type="paragraph" w:customStyle="1" w:styleId="3ED885D070134C0F842D21D3662D427F">
    <w:name w:val="3ED885D070134C0F842D21D3662D427F"/>
  </w:style>
  <w:style w:type="paragraph" w:customStyle="1" w:styleId="D7C467B5449A4D80A8157B3F5B568960">
    <w:name w:val="D7C467B5449A4D80A8157B3F5B568960"/>
  </w:style>
  <w:style w:type="paragraph" w:customStyle="1" w:styleId="AFB25F5DCD31429AB52284CE141B8727">
    <w:name w:val="AFB25F5DCD31429AB52284CE141B8727"/>
  </w:style>
  <w:style w:type="paragraph" w:customStyle="1" w:styleId="E8932570914B4C0DA8D9EF9894F16153">
    <w:name w:val="E8932570914B4C0DA8D9EF9894F16153"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kern w:val="0"/>
      <w:sz w:val="22"/>
      <w:szCs w:val="20"/>
      <w14:ligatures w14:val="none"/>
    </w:rPr>
  </w:style>
  <w:style w:type="paragraph" w:customStyle="1" w:styleId="A77968749BC14B43B6E9041F06031D80">
    <w:name w:val="A77968749BC14B43B6E9041F06031D80"/>
  </w:style>
  <w:style w:type="character" w:customStyle="1" w:styleId="Greytext">
    <w:name w:val="Grey text"/>
    <w:basedOn w:val="DefaultParagraphFont"/>
    <w:uiPriority w:val="4"/>
    <w:qFormat/>
    <w:rPr>
      <w:color w:val="808080" w:themeColor="background1" w:themeShade="80"/>
    </w:rPr>
  </w:style>
  <w:style w:type="paragraph" w:customStyle="1" w:styleId="7D005AF2D6A64A7EBC3C3F5C35D71C9E">
    <w:name w:val="7D005AF2D6A64A7EBC3C3F5C35D71C9E"/>
  </w:style>
  <w:style w:type="paragraph" w:customStyle="1" w:styleId="B9625B09C14C492BA5732AE276678698">
    <w:name w:val="B9625B09C14C492BA5732AE276678698"/>
  </w:style>
  <w:style w:type="paragraph" w:customStyle="1" w:styleId="E3D9E7CAC34E41209F5E4E430AE84229">
    <w:name w:val="E3D9E7CAC34E41209F5E4E430AE84229"/>
  </w:style>
  <w:style w:type="paragraph" w:customStyle="1" w:styleId="450E7B990D9A4B459A4C979663FC5741">
    <w:name w:val="450E7B990D9A4B459A4C979663FC5741"/>
  </w:style>
  <w:style w:type="paragraph" w:customStyle="1" w:styleId="621577C86E0542C68CAA39AC2C0A7EAF">
    <w:name w:val="621577C86E0542C68CAA39AC2C0A7EA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paragraph" w:customStyle="1" w:styleId="D69CB300A60D45A3AAD1F5BF34D530EA">
    <w:name w:val="D69CB300A60D45A3AAD1F5BF34D530EA"/>
  </w:style>
  <w:style w:type="paragraph" w:customStyle="1" w:styleId="DCA9536E20F34A4699BF00E11CD2B5AC">
    <w:name w:val="DCA9536E20F34A4699BF00E11CD2B5AC"/>
  </w:style>
  <w:style w:type="paragraph" w:customStyle="1" w:styleId="80511DD1E1424610B4DBCD497E2F551F">
    <w:name w:val="80511DD1E1424610B4DBCD497E2F551F"/>
  </w:style>
  <w:style w:type="paragraph" w:customStyle="1" w:styleId="713A220A9D274C7697C6443D2B65C14C">
    <w:name w:val="713A220A9D274C7697C6443D2B65C14C"/>
  </w:style>
  <w:style w:type="paragraph" w:customStyle="1" w:styleId="A85AE4EDAB2B4263B6B8135D9AB1B3DB">
    <w:name w:val="A85AE4EDAB2B4263B6B8135D9AB1B3DB"/>
  </w:style>
  <w:style w:type="paragraph" w:customStyle="1" w:styleId="409099D24D52476DAFE51783858344C5">
    <w:name w:val="409099D24D52476DAFE51783858344C5"/>
  </w:style>
  <w:style w:type="character" w:styleId="Hyperlink">
    <w:name w:val="Hyperlink"/>
    <w:basedOn w:val="DefaultParagraphFont"/>
    <w:uiPriority w:val="99"/>
    <w:rPr>
      <w:color w:val="C45911" w:themeColor="accent2" w:themeShade="BF"/>
      <w:u w:val="single"/>
    </w:rPr>
  </w:style>
  <w:style w:type="paragraph" w:customStyle="1" w:styleId="22F837DB93C04E41808757A5554291BB">
    <w:name w:val="22F837DB93C04E41808757A5554291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0A64BE-E0D0-4F48-8829-3D1D41105D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6B87ACA6-A0F1-41C4-81F2-B19987C180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01DA20-039D-490E-8E96-79665F006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modern cover letter</Template>
  <TotalTime>24</TotalTime>
  <Pages>3</Pages>
  <Words>263</Words>
  <Characters>2043</Characters>
  <Application>Microsoft Office Word</Application>
  <DocSecurity>0</DocSecurity>
  <Lines>102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RAVEL MUKAKHA</dc:creator>
  <cp:keywords/>
  <dc:description/>
  <cp:lastModifiedBy>Ravel mukakha</cp:lastModifiedBy>
  <cp:revision>4</cp:revision>
  <dcterms:created xsi:type="dcterms:W3CDTF">2025-01-18T18:49:00Z</dcterms:created>
  <dcterms:modified xsi:type="dcterms:W3CDTF">2025-01-25T18:53:00Z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d2d4bf32c25fcb87056190e3748026c10033015779ad95af1a3d38016bdd2766</vt:lpwstr>
  </property>
</Properties>
</file>